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AD38A27" w14:textId="0DCB1D25" w:rsidR="00E43589" w:rsidRDefault="00E15304" w:rsidP="00E43589">
      <w:pPr>
        <w:rPr>
          <w:color w:val="FFFFFF" w:themeColor="background1"/>
          <w:sz w:val="72"/>
        </w:rPr>
      </w:pPr>
      <w:r w:rsidRPr="0093238D">
        <w:rPr>
          <w:rFonts w:ascii="Papyrus" w:hAnsi="Papyrus"/>
          <w:noProof/>
          <w:color w:val="FFFFFF" w:themeColor="background1"/>
          <w:sz w:val="72"/>
          <w:lang w:val="en-Z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1929DF" wp14:editId="12490FA6">
                <wp:simplePos x="0" y="0"/>
                <wp:positionH relativeFrom="margin">
                  <wp:align>center</wp:align>
                </wp:positionH>
                <wp:positionV relativeFrom="paragraph">
                  <wp:posOffset>5340350</wp:posOffset>
                </wp:positionV>
                <wp:extent cx="5943600" cy="1344168"/>
                <wp:effectExtent l="0" t="0" r="19050" b="279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34416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1BBDF" w14:textId="0CB00D98" w:rsidR="0093238D" w:rsidRPr="0093238D" w:rsidRDefault="0093238D" w:rsidP="0093238D">
                            <w:pPr>
                              <w:pStyle w:val="Title"/>
                              <w:rPr>
                                <w:b w:val="0"/>
                                <w:sz w:val="40"/>
                                <w:szCs w:val="40"/>
                                <w14:shadow w14:blurRad="50800" w14:dist="50800" w14:dir="5400000" w14:sx="100000" w14:sy="100000" w14:kx="0" w14:ky="0" w14:algn="ctr">
                                  <w14:srgbClr w14:val="000000"/>
                                </w14:shadow>
                              </w:rPr>
                            </w:pPr>
                            <w:r w:rsidRPr="0093238D">
                              <w:rPr>
                                <w:b w:val="0"/>
                                <w:sz w:val="40"/>
                                <w:szCs w:val="40"/>
                                <w14:shadow w14:blurRad="50800" w14:dist="50800" w14:dir="5400000" w14:sx="100000" w14:sy="100000" w14:kx="0" w14:ky="0" w14:algn="ctr">
                                  <w14:srgbClr w14:val="000000"/>
                                </w14:shadow>
                              </w:rPr>
                              <w:t>Sponsorships for The Golden Strip Pumpkin Patch</w:t>
                            </w:r>
                          </w:p>
                          <w:p w14:paraId="4A113A72" w14:textId="0814751C" w:rsidR="0093238D" w:rsidRPr="0093238D" w:rsidRDefault="00DC0AE1" w:rsidP="0093238D">
                            <w:pPr>
                              <w:jc w:val="center"/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color w:val="FFC000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Hosted by</w:t>
                            </w:r>
                            <w:r w:rsidR="0093238D" w:rsidRPr="0093238D"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: Anita’s Mexican</w:t>
                            </w:r>
                            <w:r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Restaurant</w:t>
                            </w:r>
                            <w:r w:rsidR="0093238D" w:rsidRPr="0093238D"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,  Rainbow</w:t>
                            </w:r>
                            <w:proofErr w:type="gramEnd"/>
                            <w:r w:rsidR="0093238D" w:rsidRPr="0093238D"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Paints,</w:t>
                            </w:r>
                            <w:r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Mauldin United Methodist Church, </w:t>
                            </w:r>
                            <w:r w:rsidR="0093238D" w:rsidRPr="0093238D"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 xml:space="preserve"> and Friends of the Little White House A Montessori Skill Building Center for those on the Autism Spectrum 501c3(thelittlewhitehouse.org)</w:t>
                            </w:r>
                          </w:p>
                          <w:p w14:paraId="16C8D8B0" w14:textId="23C66226" w:rsidR="0093238D" w:rsidRPr="0093238D" w:rsidRDefault="0093238D">
                            <w:pPr>
                              <w:rPr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929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20.5pt;width:468pt;height:105.8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" filled="f">
                <v:textbox>
                  <w:txbxContent>
                    <w:p w14:paraId="5681BBDF" w14:textId="0CB00D98" w:rsidR="0093238D" w:rsidRPr="0093238D" w:rsidRDefault="0093238D" w:rsidP="0093238D">
                      <w:pPr>
                        <w:pStyle w:val="Title"/>
                        <w:rPr>
                          <w:b w:val="0"/>
                          <w:sz w:val="40"/>
                          <w:szCs w:val="40"/>
                          <w14:shadow w14:blurRad="50800" w14:dist="50800" w14:dir="5400000" w14:sx="100000" w14:sy="100000" w14:kx="0" w14:ky="0" w14:algn="ctr">
                            <w14:srgbClr w14:val="000000"/>
                          </w14:shadow>
                        </w:rPr>
                      </w:pPr>
                      <w:r w:rsidRPr="0093238D">
                        <w:rPr>
                          <w:b w:val="0"/>
                          <w:sz w:val="40"/>
                          <w:szCs w:val="40"/>
                          <w14:shadow w14:blurRad="50800" w14:dist="50800" w14:dir="5400000" w14:sx="100000" w14:sy="100000" w14:kx="0" w14:ky="0" w14:algn="ctr">
                            <w14:srgbClr w14:val="000000"/>
                          </w14:shadow>
                        </w:rPr>
                        <w:t>Sponsorships for The Golden Strip Pumpkin Patch</w:t>
                      </w:r>
                    </w:p>
                    <w:p w14:paraId="4A113A72" w14:textId="0814751C" w:rsidR="0093238D" w:rsidRPr="0093238D" w:rsidRDefault="00DC0AE1" w:rsidP="0093238D">
                      <w:pPr>
                        <w:jc w:val="center"/>
                        <w:rPr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color w:val="FFC000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Hosted by</w:t>
                      </w:r>
                      <w:r w:rsidR="0093238D" w:rsidRPr="0093238D">
                        <w:rPr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: Anita’s Mexican</w:t>
                      </w:r>
                      <w:r>
                        <w:rPr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Restaurant</w:t>
                      </w:r>
                      <w:r w:rsidR="0093238D" w:rsidRPr="0093238D">
                        <w:rPr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,  Rainbow Paints,</w:t>
                      </w:r>
                      <w:r>
                        <w:rPr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Mauldin United Methodist Church, </w:t>
                      </w:r>
                      <w:bookmarkStart w:id="1" w:name="_GoBack"/>
                      <w:bookmarkEnd w:id="1"/>
                      <w:r w:rsidR="0093238D" w:rsidRPr="0093238D">
                        <w:rPr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 xml:space="preserve"> and Friends of the Little White House A Montessori Skill Building Center for those on the Autism Spectrum 501c3(thelittlewhitehouse.org)</w:t>
                      </w:r>
                    </w:p>
                    <w:p w14:paraId="16C8D8B0" w14:textId="23C66226" w:rsidR="0093238D" w:rsidRPr="0093238D" w:rsidRDefault="0093238D">
                      <w:pPr>
                        <w:rPr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56CA" w:rsidRPr="00FA644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94B1B9E" wp14:editId="62C7FD56">
                <wp:simplePos x="0" y="0"/>
                <wp:positionH relativeFrom="margin">
                  <wp:posOffset>-257175</wp:posOffset>
                </wp:positionH>
                <wp:positionV relativeFrom="paragraph">
                  <wp:posOffset>38100</wp:posOffset>
                </wp:positionV>
                <wp:extent cx="7267575" cy="5153025"/>
                <wp:effectExtent l="38100" t="38100" r="123825" b="123825"/>
                <wp:wrapThrough wrapText="bothSides">
                  <wp:wrapPolygon edited="0">
                    <wp:start x="0" y="-160"/>
                    <wp:lineTo x="-113" y="-80"/>
                    <wp:lineTo x="-113" y="21640"/>
                    <wp:lineTo x="0" y="22039"/>
                    <wp:lineTo x="21798" y="22039"/>
                    <wp:lineTo x="21911" y="21640"/>
                    <wp:lineTo x="21911" y="1038"/>
                    <wp:lineTo x="21798" y="0"/>
                    <wp:lineTo x="21742" y="-160"/>
                    <wp:lineTo x="0" y="-16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51530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shade val="30000"/>
                                <a:satMod val="115000"/>
                                <a:alpha val="0"/>
                              </a:srgbClr>
                            </a:gs>
                            <a:gs pos="50000">
                              <a:srgbClr val="FFFF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716A80" w14:textId="4D70D631" w:rsidR="00FA6440" w:rsidRPr="00FD434A" w:rsidRDefault="00FA6440" w:rsidP="00FA6440">
                            <w:pPr>
                              <w:pStyle w:val="Title"/>
                              <w:rPr>
                                <w:b w:val="0"/>
                                <w:sz w:val="36"/>
                                <w:szCs w:val="36"/>
                              </w:rPr>
                            </w:pPr>
                            <w:r w:rsidRPr="00FD434A">
                              <w:rPr>
                                <w:b w:val="0"/>
                                <w:sz w:val="36"/>
                                <w:szCs w:val="36"/>
                              </w:rPr>
                              <w:t xml:space="preserve">Sponsorships for </w:t>
                            </w:r>
                            <w:r w:rsidR="002306E5" w:rsidRPr="00FD434A">
                              <w:rPr>
                                <w:b w:val="0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FD434A">
                              <w:rPr>
                                <w:b w:val="0"/>
                                <w:sz w:val="36"/>
                                <w:szCs w:val="36"/>
                              </w:rPr>
                              <w:t xml:space="preserve">Golden </w:t>
                            </w:r>
                            <w:r w:rsidR="002306E5" w:rsidRPr="00FD434A">
                              <w:rPr>
                                <w:b w:val="0"/>
                                <w:sz w:val="36"/>
                                <w:szCs w:val="36"/>
                              </w:rPr>
                              <w:t>S</w:t>
                            </w:r>
                            <w:r w:rsidRPr="00FD434A">
                              <w:rPr>
                                <w:b w:val="0"/>
                                <w:sz w:val="36"/>
                                <w:szCs w:val="36"/>
                              </w:rPr>
                              <w:t>trip Pumpkin Patch</w:t>
                            </w:r>
                          </w:p>
                          <w:p w14:paraId="6B2D476D" w14:textId="7903B3B4" w:rsidR="00C47F5F" w:rsidRPr="00C47F5F" w:rsidRDefault="00C47F5F" w:rsidP="00C47F5F">
                            <w:pPr>
                              <w:jc w:val="center"/>
                            </w:pPr>
                            <w:r>
                              <w:t>Benefiting Local Non-Profits</w:t>
                            </w:r>
                          </w:p>
                          <w:p w14:paraId="5B6BBDFA" w14:textId="066FE705" w:rsidR="00FA6440" w:rsidRPr="00F056CA" w:rsidRDefault="00FA6440" w:rsidP="00FA64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G</w:t>
                            </w:r>
                            <w:r w:rsidR="00F67448"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reat</w:t>
                            </w: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Pumpkin Sponsorship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55246C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onation of </w:t>
                            </w: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$</w:t>
                            </w:r>
                            <w:r w:rsidR="00F5259B"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75</w:t>
                            </w: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0.00</w:t>
                            </w:r>
                            <w:r w:rsidRPr="0055246C"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55246C" w:rsidRPr="0055246C"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246C" w:rsidRPr="0055246C"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55246C">
                              <w:rPr>
                                <w:sz w:val="24"/>
                                <w:szCs w:val="24"/>
                              </w:rPr>
                              <w:t>our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 company logo</w:t>
                            </w:r>
                            <w:r w:rsidR="0055246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or name </w:t>
                            </w:r>
                            <w:r w:rsidR="00C24B65">
                              <w:rPr>
                                <w:sz w:val="24"/>
                                <w:szCs w:val="24"/>
                              </w:rPr>
                              <w:t xml:space="preserve">will be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featured on </w:t>
                            </w:r>
                            <w:r w:rsidR="00C24B65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banner at our </w:t>
                            </w:r>
                            <w:r w:rsidR="00C24B65">
                              <w:rPr>
                                <w:sz w:val="24"/>
                                <w:szCs w:val="24"/>
                              </w:rPr>
                              <w:t xml:space="preserve">pumpkin patch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>location</w:t>
                            </w:r>
                            <w:r w:rsidR="00C24B65">
                              <w:rPr>
                                <w:sz w:val="24"/>
                                <w:szCs w:val="24"/>
                              </w:rPr>
                              <w:t xml:space="preserve">(s) and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featured on our </w:t>
                            </w:r>
                            <w:r w:rsidR="0055246C">
                              <w:rPr>
                                <w:sz w:val="24"/>
                                <w:szCs w:val="24"/>
                              </w:rPr>
                              <w:t>t-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>shirts</w:t>
                            </w:r>
                            <w:r w:rsidR="00C24B65">
                              <w:rPr>
                                <w:sz w:val="24"/>
                                <w:szCs w:val="24"/>
                              </w:rPr>
                              <w:t xml:space="preserve">.  You will also receive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top billing on our </w:t>
                            </w:r>
                            <w:r w:rsidR="00F67448" w:rsidRPr="00F056CA">
                              <w:rPr>
                                <w:sz w:val="24"/>
                                <w:szCs w:val="24"/>
                              </w:rPr>
                              <w:t>Facebook Event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 page</w:t>
                            </w:r>
                            <w:r w:rsidR="0055246C">
                              <w:rPr>
                                <w:sz w:val="24"/>
                                <w:szCs w:val="24"/>
                              </w:rPr>
                              <w:t>, a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s well as being featured on thelittlewhitehouse.org website </w:t>
                            </w:r>
                            <w:r w:rsidR="00F67448" w:rsidRPr="00F056CA">
                              <w:rPr>
                                <w:sz w:val="24"/>
                                <w:szCs w:val="24"/>
                              </w:rPr>
                              <w:t>under Golden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 Strip Pumpkin Patch Fundraiser 2020.  </w:t>
                            </w:r>
                          </w:p>
                          <w:p w14:paraId="12E35D09" w14:textId="6F431A58" w:rsidR="00F67448" w:rsidRPr="00F056CA" w:rsidRDefault="00F67448" w:rsidP="00FA64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Charlie Brown Sponsor</w:t>
                            </w:r>
                            <w:r w:rsidRPr="0055246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55246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5246C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onation of </w:t>
                            </w: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$</w:t>
                            </w:r>
                            <w:r w:rsidR="00F5259B"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50</w:t>
                            </w: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0.00.</w:t>
                            </w:r>
                            <w:r w:rsidRPr="0055246C"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Your name </w:t>
                            </w:r>
                            <w:r w:rsidR="00C24B65">
                              <w:rPr>
                                <w:sz w:val="24"/>
                                <w:szCs w:val="24"/>
                              </w:rPr>
                              <w:t xml:space="preserve">or logo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will appear on our </w:t>
                            </w:r>
                            <w:r w:rsidR="0055246C">
                              <w:rPr>
                                <w:sz w:val="24"/>
                                <w:szCs w:val="24"/>
                              </w:rPr>
                              <w:t>t-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>shirts</w:t>
                            </w:r>
                            <w:r w:rsidR="00C24B65">
                              <w:rPr>
                                <w:sz w:val="24"/>
                                <w:szCs w:val="24"/>
                              </w:rPr>
                              <w:t xml:space="preserve"> and you will be listed as a donor on our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 Facebook Event Page.  </w:t>
                            </w:r>
                          </w:p>
                          <w:p w14:paraId="678C1692" w14:textId="4A0C6513" w:rsidR="00F67448" w:rsidRDefault="00F67448" w:rsidP="00FA64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Snoopy Sponsor</w:t>
                            </w:r>
                            <w:r w:rsidRPr="0055246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55246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5246C"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246C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onation of </w:t>
                            </w: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$</w:t>
                            </w:r>
                            <w:r w:rsidR="00C47F5F"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2</w:t>
                            </w: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50.00.</w:t>
                            </w:r>
                            <w:r w:rsidRPr="0055246C"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>Your name or logo will appear on our Facebook Event page</w:t>
                            </w:r>
                            <w:r w:rsidR="00E15304">
                              <w:rPr>
                                <w:sz w:val="24"/>
                                <w:szCs w:val="24"/>
                              </w:rPr>
                              <w:t xml:space="preserve">, and Website.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62953B03" w14:textId="278D1C39" w:rsidR="008B6978" w:rsidRDefault="008B6978" w:rsidP="008B697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5246C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Woodstock Sponsor</w:t>
                            </w:r>
                            <w:r w:rsidRPr="0055246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55246C"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Donations of </w:t>
                            </w:r>
                            <w:r w:rsidR="00E15304">
                              <w:rPr>
                                <w:b/>
                                <w:bCs/>
                                <w:color w:val="ED7D31" w:themeColor="accent2"/>
                                <w:sz w:val="24"/>
                                <w:szCs w:val="24"/>
                              </w:rPr>
                              <w:t>100.00</w:t>
                            </w:r>
                            <w:r w:rsidRPr="0055246C">
                              <w:rPr>
                                <w:color w:val="ED7D31" w:themeColor="accen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are greatly appreciated.  Your name will appear on </w:t>
                            </w:r>
                            <w:r w:rsidR="00C24B65">
                              <w:rPr>
                                <w:sz w:val="24"/>
                                <w:szCs w:val="24"/>
                              </w:rPr>
                              <w:t>ou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 Facebook Event page</w:t>
                            </w:r>
                            <w:r w:rsidR="00E15304">
                              <w:rPr>
                                <w:sz w:val="24"/>
                                <w:szCs w:val="24"/>
                              </w:rPr>
                              <w:t xml:space="preserve">, and website. </w:t>
                            </w:r>
                          </w:p>
                          <w:p w14:paraId="2EEC7313" w14:textId="40077C70" w:rsidR="0087042C" w:rsidRPr="00F056CA" w:rsidRDefault="0087042C" w:rsidP="008B697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For your support during these times we are more than grateful!  </w:t>
                            </w:r>
                          </w:p>
                          <w:p w14:paraId="65484ADE" w14:textId="5098ABA2" w:rsidR="00C47F5F" w:rsidRPr="00F056CA" w:rsidRDefault="00C47F5F" w:rsidP="00FA64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All names of donors will be displayed at our </w:t>
                            </w:r>
                            <w:r w:rsidR="00C24B65">
                              <w:rPr>
                                <w:sz w:val="24"/>
                                <w:szCs w:val="24"/>
                              </w:rPr>
                              <w:t xml:space="preserve">Pumpkin 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>Patches in Simpsonville and Mauldin</w:t>
                            </w:r>
                          </w:p>
                          <w:p w14:paraId="54B1FE66" w14:textId="0023C825" w:rsidR="00C42A2F" w:rsidRPr="00F056CA" w:rsidRDefault="00703B06" w:rsidP="00C42A2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Make checks Payable to:  Friends of the Little White </w:t>
                            </w:r>
                            <w:r w:rsidR="00C42A2F" w:rsidRPr="00F056CA">
                              <w:rPr>
                                <w:sz w:val="24"/>
                                <w:szCs w:val="24"/>
                              </w:rPr>
                              <w:t>House (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>Golden</w:t>
                            </w:r>
                            <w:r w:rsidR="00152AA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2AA2" w:rsidRPr="008B6978">
                              <w:rPr>
                                <w:sz w:val="24"/>
                                <w:szCs w:val="24"/>
                              </w:rPr>
                              <w:t>Strip</w:t>
                            </w:r>
                            <w:r w:rsidRPr="00F056CA">
                              <w:rPr>
                                <w:sz w:val="24"/>
                                <w:szCs w:val="24"/>
                              </w:rPr>
                              <w:t xml:space="preserve"> Pumpkin Patch)</w:t>
                            </w:r>
                            <w:r w:rsidR="00C42A2F" w:rsidRPr="00F056C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7866F35" w14:textId="7759F4C0" w:rsidR="00703B06" w:rsidRPr="00F056CA" w:rsidRDefault="00C42A2F" w:rsidP="00C42A2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056CA">
                              <w:rPr>
                                <w:sz w:val="24"/>
                                <w:szCs w:val="24"/>
                              </w:rPr>
                              <w:t>IRS #</w:t>
                            </w:r>
                            <w:r w:rsidR="00E15304">
                              <w:rPr>
                                <w:sz w:val="24"/>
                                <w:szCs w:val="24"/>
                              </w:rPr>
                              <w:t xml:space="preserve"> letter or number available upon request of Donor letter</w:t>
                            </w:r>
                          </w:p>
                          <w:p w14:paraId="43AD0716" w14:textId="79B24C22" w:rsidR="00C47F5F" w:rsidRPr="00F056CA" w:rsidRDefault="00C47F5F" w:rsidP="00FA644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D63175" w14:textId="77777777" w:rsidR="00F67448" w:rsidRPr="00F67448" w:rsidRDefault="00F67448" w:rsidP="00FA644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B1B9E" id="_x0000_s1027" type="#_x0000_t202" style="position:absolute;margin-left:-20.25pt;margin-top:3pt;width:572.25pt;height:405.7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" fillcolor="#959595">
                <v:fill o:opacity2="0" focusposition="1,1" focussize="" colors="0 #959595;.5 #d6d6d6;1 white" focus="100%" type="gradientRadial"/>
                <v:shadow on="t" color="black" opacity="26214f" origin="-.5,-.5" offset=".74836mm,.74836mm"/>
                <v:textbox>
                  <w:txbxContent>
                    <w:p w14:paraId="37716A80" w14:textId="4D70D631" w:rsidR="00FA6440" w:rsidRPr="00FD434A" w:rsidRDefault="00FA6440" w:rsidP="00FA6440">
                      <w:pPr>
                        <w:pStyle w:val="Title"/>
                        <w:rPr>
                          <w:b w:val="0"/>
                          <w:sz w:val="36"/>
                          <w:szCs w:val="36"/>
                        </w:rPr>
                      </w:pPr>
                      <w:r w:rsidRPr="00FD434A">
                        <w:rPr>
                          <w:b w:val="0"/>
                          <w:sz w:val="36"/>
                          <w:szCs w:val="36"/>
                        </w:rPr>
                        <w:t xml:space="preserve">Sponsorships for </w:t>
                      </w:r>
                      <w:r w:rsidR="002306E5" w:rsidRPr="00FD434A">
                        <w:rPr>
                          <w:b w:val="0"/>
                          <w:sz w:val="36"/>
                          <w:szCs w:val="36"/>
                        </w:rPr>
                        <w:t xml:space="preserve">The </w:t>
                      </w:r>
                      <w:r w:rsidRPr="00FD434A">
                        <w:rPr>
                          <w:b w:val="0"/>
                          <w:sz w:val="36"/>
                          <w:szCs w:val="36"/>
                        </w:rPr>
                        <w:t xml:space="preserve">Golden </w:t>
                      </w:r>
                      <w:r w:rsidR="002306E5" w:rsidRPr="00FD434A">
                        <w:rPr>
                          <w:b w:val="0"/>
                          <w:sz w:val="36"/>
                          <w:szCs w:val="36"/>
                        </w:rPr>
                        <w:t>S</w:t>
                      </w:r>
                      <w:r w:rsidRPr="00FD434A">
                        <w:rPr>
                          <w:b w:val="0"/>
                          <w:sz w:val="36"/>
                          <w:szCs w:val="36"/>
                        </w:rPr>
                        <w:t>trip Pumpkin Patch</w:t>
                      </w:r>
                    </w:p>
                    <w:p w14:paraId="6B2D476D" w14:textId="7903B3B4" w:rsidR="00C47F5F" w:rsidRPr="00C47F5F" w:rsidRDefault="00C47F5F" w:rsidP="00C47F5F">
                      <w:pPr>
                        <w:jc w:val="center"/>
                      </w:pPr>
                      <w:r>
                        <w:t>Benefiting Local Non-Profits</w:t>
                      </w:r>
                    </w:p>
                    <w:p w14:paraId="5B6BBDFA" w14:textId="066FE705" w:rsidR="00FA6440" w:rsidRPr="00F056CA" w:rsidRDefault="00FA6440" w:rsidP="00FA64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G</w:t>
                      </w:r>
                      <w:r w:rsidR="00F67448"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reat</w:t>
                      </w: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 xml:space="preserve"> Pumpkin Sponsorship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:  </w:t>
                      </w:r>
                      <w:r w:rsidR="0055246C">
                        <w:rPr>
                          <w:sz w:val="24"/>
                          <w:szCs w:val="24"/>
                        </w:rPr>
                        <w:t>D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onation of </w:t>
                      </w: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$</w:t>
                      </w:r>
                      <w:r w:rsidR="00F5259B"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75</w:t>
                      </w: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0.00</w:t>
                      </w:r>
                      <w:r w:rsidRPr="0055246C">
                        <w:rPr>
                          <w:color w:val="ED7D31" w:themeColor="accent2"/>
                          <w:sz w:val="24"/>
                          <w:szCs w:val="24"/>
                        </w:rPr>
                        <w:t xml:space="preserve">. </w:t>
                      </w:r>
                      <w:r w:rsidR="0055246C" w:rsidRPr="0055246C">
                        <w:rPr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r w:rsidR="0055246C" w:rsidRPr="0055246C">
                        <w:rPr>
                          <w:sz w:val="24"/>
                          <w:szCs w:val="24"/>
                        </w:rPr>
                        <w:t>Y</w:t>
                      </w:r>
                      <w:r w:rsidRPr="0055246C">
                        <w:rPr>
                          <w:sz w:val="24"/>
                          <w:szCs w:val="24"/>
                        </w:rPr>
                        <w:t>our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 company logo</w:t>
                      </w:r>
                      <w:r w:rsidR="0055246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or name </w:t>
                      </w:r>
                      <w:r w:rsidR="00C24B65">
                        <w:rPr>
                          <w:sz w:val="24"/>
                          <w:szCs w:val="24"/>
                        </w:rPr>
                        <w:t xml:space="preserve">will be 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featured on </w:t>
                      </w:r>
                      <w:r w:rsidR="00C24B65">
                        <w:rPr>
                          <w:sz w:val="24"/>
                          <w:szCs w:val="24"/>
                        </w:rPr>
                        <w:t xml:space="preserve">a 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banner at our </w:t>
                      </w:r>
                      <w:r w:rsidR="00C24B65">
                        <w:rPr>
                          <w:sz w:val="24"/>
                          <w:szCs w:val="24"/>
                        </w:rPr>
                        <w:t xml:space="preserve">pumpkin patch </w:t>
                      </w:r>
                      <w:r w:rsidRPr="00F056CA">
                        <w:rPr>
                          <w:sz w:val="24"/>
                          <w:szCs w:val="24"/>
                        </w:rPr>
                        <w:t>location</w:t>
                      </w:r>
                      <w:r w:rsidR="00C24B65">
                        <w:rPr>
                          <w:sz w:val="24"/>
                          <w:szCs w:val="24"/>
                        </w:rPr>
                        <w:t xml:space="preserve">(s) and 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featured on our </w:t>
                      </w:r>
                      <w:r w:rsidR="0055246C">
                        <w:rPr>
                          <w:sz w:val="24"/>
                          <w:szCs w:val="24"/>
                        </w:rPr>
                        <w:t>t-</w:t>
                      </w:r>
                      <w:r w:rsidRPr="00F056CA">
                        <w:rPr>
                          <w:sz w:val="24"/>
                          <w:szCs w:val="24"/>
                        </w:rPr>
                        <w:t>shirts</w:t>
                      </w:r>
                      <w:r w:rsidR="00C24B65">
                        <w:rPr>
                          <w:sz w:val="24"/>
                          <w:szCs w:val="24"/>
                        </w:rPr>
                        <w:t xml:space="preserve">.  You will also receive 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top billing on our </w:t>
                      </w:r>
                      <w:r w:rsidR="00F67448" w:rsidRPr="00F056CA">
                        <w:rPr>
                          <w:sz w:val="24"/>
                          <w:szCs w:val="24"/>
                        </w:rPr>
                        <w:t>Facebook Event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 page</w:t>
                      </w:r>
                      <w:r w:rsidR="0055246C">
                        <w:rPr>
                          <w:sz w:val="24"/>
                          <w:szCs w:val="24"/>
                        </w:rPr>
                        <w:t>, a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s well as being featured on thelittlewhitehouse.org website </w:t>
                      </w:r>
                      <w:r w:rsidR="00F67448" w:rsidRPr="00F056CA">
                        <w:rPr>
                          <w:sz w:val="24"/>
                          <w:szCs w:val="24"/>
                        </w:rPr>
                        <w:t>under Golden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 Strip Pumpkin Patch Fundraiser 2020.  </w:t>
                      </w:r>
                    </w:p>
                    <w:p w14:paraId="12E35D09" w14:textId="6F431A58" w:rsidR="00F67448" w:rsidRPr="00F056CA" w:rsidRDefault="00F67448" w:rsidP="00FA64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Charlie Brown Sponsor</w:t>
                      </w:r>
                      <w:r w:rsidRPr="0055246C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55246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55246C">
                        <w:rPr>
                          <w:sz w:val="24"/>
                          <w:szCs w:val="24"/>
                        </w:rPr>
                        <w:t>D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onation of </w:t>
                      </w: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$</w:t>
                      </w:r>
                      <w:r w:rsidR="00F5259B"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50</w:t>
                      </w: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0.00.</w:t>
                      </w:r>
                      <w:r w:rsidRPr="0055246C">
                        <w:rPr>
                          <w:color w:val="ED7D31" w:themeColor="accent2"/>
                          <w:sz w:val="24"/>
                          <w:szCs w:val="24"/>
                        </w:rPr>
                        <w:t xml:space="preserve">  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Your name </w:t>
                      </w:r>
                      <w:r w:rsidR="00C24B65">
                        <w:rPr>
                          <w:sz w:val="24"/>
                          <w:szCs w:val="24"/>
                        </w:rPr>
                        <w:t xml:space="preserve">or logo 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will appear on our </w:t>
                      </w:r>
                      <w:r w:rsidR="0055246C">
                        <w:rPr>
                          <w:sz w:val="24"/>
                          <w:szCs w:val="24"/>
                        </w:rPr>
                        <w:t>t-</w:t>
                      </w:r>
                      <w:r w:rsidRPr="00F056CA">
                        <w:rPr>
                          <w:sz w:val="24"/>
                          <w:szCs w:val="24"/>
                        </w:rPr>
                        <w:t>shirts</w:t>
                      </w:r>
                      <w:r w:rsidR="00C24B65">
                        <w:rPr>
                          <w:sz w:val="24"/>
                          <w:szCs w:val="24"/>
                        </w:rPr>
                        <w:t xml:space="preserve"> and you will be listed as a donor on our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 Facebook Event Page.  </w:t>
                      </w:r>
                    </w:p>
                    <w:p w14:paraId="678C1692" w14:textId="4A0C6513" w:rsidR="00F67448" w:rsidRDefault="00F67448" w:rsidP="00FA64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Snoopy Sponsor</w:t>
                      </w:r>
                      <w:r w:rsidRPr="0055246C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55246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5246C">
                        <w:rPr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r w:rsidR="0055246C">
                        <w:rPr>
                          <w:sz w:val="24"/>
                          <w:szCs w:val="24"/>
                        </w:rPr>
                        <w:t>D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onation of </w:t>
                      </w: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$</w:t>
                      </w:r>
                      <w:r w:rsidR="00C47F5F"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2</w:t>
                      </w: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50.00.</w:t>
                      </w:r>
                      <w:r w:rsidRPr="0055246C">
                        <w:rPr>
                          <w:color w:val="ED7D31" w:themeColor="accent2"/>
                          <w:sz w:val="24"/>
                          <w:szCs w:val="24"/>
                        </w:rPr>
                        <w:t xml:space="preserve">  </w:t>
                      </w:r>
                      <w:r w:rsidRPr="00F056CA">
                        <w:rPr>
                          <w:sz w:val="24"/>
                          <w:szCs w:val="24"/>
                        </w:rPr>
                        <w:t>Your name or logo will appear on our Facebook Event page</w:t>
                      </w:r>
                      <w:r w:rsidR="00E15304">
                        <w:rPr>
                          <w:sz w:val="24"/>
                          <w:szCs w:val="24"/>
                        </w:rPr>
                        <w:t xml:space="preserve">, and Website. 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62953B03" w14:textId="278D1C39" w:rsidR="008B6978" w:rsidRDefault="008B6978" w:rsidP="008B697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5246C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Woodstock Sponsor</w:t>
                      </w:r>
                      <w:r w:rsidRPr="0055246C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Pr="0055246C">
                        <w:rPr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Donations of </w:t>
                      </w:r>
                      <w:r w:rsidR="00E15304">
                        <w:rPr>
                          <w:b/>
                          <w:bCs/>
                          <w:color w:val="ED7D31" w:themeColor="accent2"/>
                          <w:sz w:val="24"/>
                          <w:szCs w:val="24"/>
                        </w:rPr>
                        <w:t>100.00</w:t>
                      </w:r>
                      <w:r w:rsidRPr="0055246C">
                        <w:rPr>
                          <w:color w:val="ED7D31" w:themeColor="accent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are greatly appreciated.  Your name will appear on </w:t>
                      </w:r>
                      <w:r w:rsidR="00C24B65">
                        <w:rPr>
                          <w:sz w:val="24"/>
                          <w:szCs w:val="24"/>
                        </w:rPr>
                        <w:t>ou</w:t>
                      </w:r>
                      <w:r>
                        <w:rPr>
                          <w:sz w:val="24"/>
                          <w:szCs w:val="24"/>
                        </w:rPr>
                        <w:t>r Facebook Event page</w:t>
                      </w:r>
                      <w:r w:rsidR="00E15304">
                        <w:rPr>
                          <w:sz w:val="24"/>
                          <w:szCs w:val="24"/>
                        </w:rPr>
                        <w:t xml:space="preserve">, and website. </w:t>
                      </w:r>
                    </w:p>
                    <w:p w14:paraId="2EEC7313" w14:textId="40077C70" w:rsidR="0087042C" w:rsidRPr="00F056CA" w:rsidRDefault="0087042C" w:rsidP="008B697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 xml:space="preserve">For your support during these times we are more than grateful!  </w:t>
                      </w:r>
                    </w:p>
                    <w:p w14:paraId="65484ADE" w14:textId="5098ABA2" w:rsidR="00C47F5F" w:rsidRPr="00F056CA" w:rsidRDefault="00C47F5F" w:rsidP="00FA64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056CA">
                        <w:rPr>
                          <w:sz w:val="24"/>
                          <w:szCs w:val="24"/>
                        </w:rPr>
                        <w:t xml:space="preserve">All names of donors will be displayed at our </w:t>
                      </w:r>
                      <w:r w:rsidR="00C24B65">
                        <w:rPr>
                          <w:sz w:val="24"/>
                          <w:szCs w:val="24"/>
                        </w:rPr>
                        <w:t xml:space="preserve">Pumpkin </w:t>
                      </w:r>
                      <w:r w:rsidRPr="00F056CA">
                        <w:rPr>
                          <w:sz w:val="24"/>
                          <w:szCs w:val="24"/>
                        </w:rPr>
                        <w:t>Patches in Simpsonville and Mauldin</w:t>
                      </w:r>
                    </w:p>
                    <w:p w14:paraId="54B1FE66" w14:textId="0023C825" w:rsidR="00C42A2F" w:rsidRPr="00F056CA" w:rsidRDefault="00703B06" w:rsidP="00C42A2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056CA">
                        <w:rPr>
                          <w:sz w:val="24"/>
                          <w:szCs w:val="24"/>
                        </w:rPr>
                        <w:t xml:space="preserve">Make checks Payable to:  Friends of the Little White </w:t>
                      </w:r>
                      <w:r w:rsidR="00C42A2F" w:rsidRPr="00F056CA">
                        <w:rPr>
                          <w:sz w:val="24"/>
                          <w:szCs w:val="24"/>
                        </w:rPr>
                        <w:t>House (</w:t>
                      </w:r>
                      <w:r w:rsidRPr="00F056CA">
                        <w:rPr>
                          <w:sz w:val="24"/>
                          <w:szCs w:val="24"/>
                        </w:rPr>
                        <w:t>Golden</w:t>
                      </w:r>
                      <w:r w:rsidR="00152AA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52AA2" w:rsidRPr="008B6978">
                        <w:rPr>
                          <w:sz w:val="24"/>
                          <w:szCs w:val="24"/>
                        </w:rPr>
                        <w:t>Strip</w:t>
                      </w:r>
                      <w:r w:rsidRPr="00F056CA">
                        <w:rPr>
                          <w:sz w:val="24"/>
                          <w:szCs w:val="24"/>
                        </w:rPr>
                        <w:t xml:space="preserve"> Pumpkin Patch)</w:t>
                      </w:r>
                      <w:r w:rsidR="00C42A2F" w:rsidRPr="00F056C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7866F35" w14:textId="7759F4C0" w:rsidR="00703B06" w:rsidRPr="00F056CA" w:rsidRDefault="00C42A2F" w:rsidP="00C42A2F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F056CA">
                        <w:rPr>
                          <w:sz w:val="24"/>
                          <w:szCs w:val="24"/>
                        </w:rPr>
                        <w:t>IRS #</w:t>
                      </w:r>
                      <w:r w:rsidR="00E15304">
                        <w:rPr>
                          <w:sz w:val="24"/>
                          <w:szCs w:val="24"/>
                        </w:rPr>
                        <w:t xml:space="preserve"> letter or number available upon request of Donor letter</w:t>
                      </w:r>
                    </w:p>
                    <w:p w14:paraId="43AD0716" w14:textId="79B24C22" w:rsidR="00C47F5F" w:rsidRPr="00F056CA" w:rsidRDefault="00C47F5F" w:rsidP="00FA644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CD63175" w14:textId="77777777" w:rsidR="00F67448" w:rsidRPr="00F67448" w:rsidRDefault="00F67448" w:rsidP="00FA644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376CA5">
        <w:rPr>
          <w:color w:val="FFFFFF" w:themeColor="background1"/>
          <w:sz w:val="72"/>
        </w:rPr>
        <w:t xml:space="preserve"> </w:t>
      </w:r>
    </w:p>
    <w:p w14:paraId="5067F041" w14:textId="6770E00D" w:rsidR="00E43589" w:rsidRDefault="00E15304" w:rsidP="00E43589">
      <w:pPr>
        <w:rPr>
          <w:rFonts w:ascii="Papyrus" w:hAnsi="Papyrus"/>
          <w:color w:val="FFFFFF" w:themeColor="background1"/>
          <w:sz w:val="72"/>
          <w:lang w:val="en-Z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244D05" wp14:editId="75AE619C">
                <wp:simplePos x="0" y="0"/>
                <wp:positionH relativeFrom="margin">
                  <wp:posOffset>1047750</wp:posOffset>
                </wp:positionH>
                <wp:positionV relativeFrom="paragraph">
                  <wp:posOffset>269875</wp:posOffset>
                </wp:positionV>
                <wp:extent cx="4448175" cy="10858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DF9C9" w14:textId="77777777" w:rsidR="00D10EE3" w:rsidRDefault="00D10EE3" w:rsidP="00D10EE3">
                            <w:pPr>
                              <w:pStyle w:val="ContactDetails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590237" w14:textId="77777777" w:rsidR="008B6978" w:rsidRDefault="008B6978" w:rsidP="00D10EE3">
                            <w:pPr>
                              <w:pStyle w:val="ContactDetails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D1DC29" w14:textId="3E1E1BCD" w:rsidR="00D10EE3" w:rsidRDefault="00D10EE3" w:rsidP="00D10EE3">
                            <w:pPr>
                              <w:pStyle w:val="ContactDetails"/>
                              <w:rPr>
                                <w:sz w:val="24"/>
                                <w:szCs w:val="24"/>
                              </w:rPr>
                            </w:pPr>
                            <w:r w:rsidRPr="00225414">
                              <w:rPr>
                                <w:sz w:val="24"/>
                                <w:szCs w:val="24"/>
                              </w:rPr>
                              <w:t>All sponsorships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pumpkin sale proceeds</w:t>
                            </w:r>
                            <w:r w:rsidRPr="0022541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02E4">
                              <w:rPr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225414">
                              <w:rPr>
                                <w:sz w:val="24"/>
                                <w:szCs w:val="24"/>
                              </w:rPr>
                              <w:t>be 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istributed</w:t>
                            </w:r>
                            <w:r w:rsidRPr="00225414">
                              <w:rPr>
                                <w:sz w:val="24"/>
                                <w:szCs w:val="24"/>
                              </w:rPr>
                              <w:t xml:space="preserve"> to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support</w:t>
                            </w:r>
                            <w:r w:rsidRPr="00225414">
                              <w:rPr>
                                <w:sz w:val="24"/>
                                <w:szCs w:val="24"/>
                              </w:rPr>
                              <w:t xml:space="preserve"> local non-profit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s!!</w:t>
                            </w:r>
                          </w:p>
                          <w:p w14:paraId="0EFA6AD7" w14:textId="30005C99" w:rsidR="008B6978" w:rsidRPr="00225414" w:rsidRDefault="008B6978" w:rsidP="00D10EE3">
                            <w:pPr>
                              <w:pStyle w:val="ContactDetails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9FACB72" w14:textId="2310F40F" w:rsidR="00D10EE3" w:rsidRDefault="00D10E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4D05" id="_x0000_s1028" type="#_x0000_t202" style="position:absolute;margin-left:82.5pt;margin-top:21.25pt;width:350.25pt;height:8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" filled="f" stroked="f">
                <v:textbox>
                  <w:txbxContent>
                    <w:p w14:paraId="4E2DF9C9" w14:textId="77777777" w:rsidR="00D10EE3" w:rsidRDefault="00D10EE3" w:rsidP="00D10EE3">
                      <w:pPr>
                        <w:pStyle w:val="ContactDetails"/>
                        <w:rPr>
                          <w:sz w:val="24"/>
                          <w:szCs w:val="24"/>
                        </w:rPr>
                      </w:pPr>
                    </w:p>
                    <w:p w14:paraId="5F590237" w14:textId="77777777" w:rsidR="008B6978" w:rsidRDefault="008B6978" w:rsidP="00D10EE3">
                      <w:pPr>
                        <w:pStyle w:val="ContactDetails"/>
                        <w:rPr>
                          <w:sz w:val="24"/>
                          <w:szCs w:val="24"/>
                        </w:rPr>
                      </w:pPr>
                    </w:p>
                    <w:p w14:paraId="44D1DC29" w14:textId="3E1E1BCD" w:rsidR="00D10EE3" w:rsidRDefault="00D10EE3" w:rsidP="00D10EE3">
                      <w:pPr>
                        <w:pStyle w:val="ContactDetails"/>
                        <w:rPr>
                          <w:sz w:val="24"/>
                          <w:szCs w:val="24"/>
                        </w:rPr>
                      </w:pPr>
                      <w:r w:rsidRPr="00225414">
                        <w:rPr>
                          <w:sz w:val="24"/>
                          <w:szCs w:val="24"/>
                        </w:rPr>
                        <w:t>All sponsorships</w:t>
                      </w:r>
                      <w:r>
                        <w:rPr>
                          <w:sz w:val="24"/>
                          <w:szCs w:val="24"/>
                        </w:rPr>
                        <w:t xml:space="preserve"> and pumpkin sale proceeds</w:t>
                      </w:r>
                      <w:r w:rsidRPr="0022541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302E4">
                        <w:rPr>
                          <w:sz w:val="24"/>
                          <w:szCs w:val="24"/>
                        </w:rPr>
                        <w:t xml:space="preserve">to </w:t>
                      </w:r>
                      <w:r w:rsidRPr="00225414">
                        <w:rPr>
                          <w:sz w:val="24"/>
                          <w:szCs w:val="24"/>
                        </w:rPr>
                        <w:t>be d</w:t>
                      </w:r>
                      <w:r>
                        <w:rPr>
                          <w:sz w:val="24"/>
                          <w:szCs w:val="24"/>
                        </w:rPr>
                        <w:t>istributed</w:t>
                      </w:r>
                      <w:r w:rsidRPr="00225414">
                        <w:rPr>
                          <w:sz w:val="24"/>
                          <w:szCs w:val="24"/>
                        </w:rPr>
                        <w:t xml:space="preserve"> to</w:t>
                      </w:r>
                      <w:r>
                        <w:rPr>
                          <w:sz w:val="24"/>
                          <w:szCs w:val="24"/>
                        </w:rPr>
                        <w:t xml:space="preserve"> support</w:t>
                      </w:r>
                      <w:r w:rsidRPr="00225414">
                        <w:rPr>
                          <w:sz w:val="24"/>
                          <w:szCs w:val="24"/>
                        </w:rPr>
                        <w:t xml:space="preserve"> local non-profit</w:t>
                      </w:r>
                      <w:r>
                        <w:rPr>
                          <w:sz w:val="24"/>
                          <w:szCs w:val="24"/>
                        </w:rPr>
                        <w:t>s!!</w:t>
                      </w:r>
                    </w:p>
                    <w:p w14:paraId="0EFA6AD7" w14:textId="30005C99" w:rsidR="008B6978" w:rsidRPr="00225414" w:rsidRDefault="008B6978" w:rsidP="00D10EE3">
                      <w:pPr>
                        <w:pStyle w:val="ContactDetails"/>
                        <w:rPr>
                          <w:sz w:val="24"/>
                          <w:szCs w:val="24"/>
                        </w:rPr>
                      </w:pPr>
                    </w:p>
                    <w:p w14:paraId="19FACB72" w14:textId="2310F40F" w:rsidR="00D10EE3" w:rsidRDefault="00D10EE3"/>
                  </w:txbxContent>
                </v:textbox>
                <w10:wrap type="square" anchorx="margin"/>
              </v:shape>
            </w:pict>
          </mc:Fallback>
        </mc:AlternateContent>
      </w:r>
    </w:p>
    <w:p w14:paraId="78447915" w14:textId="016DAC1F" w:rsidR="00527412" w:rsidRPr="006B3BDC" w:rsidRDefault="00527412" w:rsidP="006B3BDC">
      <w:pPr>
        <w:spacing w:after="120"/>
        <w:rPr>
          <w:rFonts w:ascii="Papyrus" w:hAnsi="Papyrus"/>
          <w:color w:val="FFFFFF" w:themeColor="background1"/>
          <w:sz w:val="72"/>
          <w:lang w:val="en-ZA"/>
        </w:rPr>
      </w:pPr>
    </w:p>
    <w:sectPr w:rsidR="00527412" w:rsidRPr="006B3BDC" w:rsidSect="00B51712">
      <w:headerReference w:type="default" r:id="rId9"/>
      <w:footerReference w:type="default" r:id="rId10"/>
      <w:pgSz w:w="12240" w:h="15840" w:code="1"/>
      <w:pgMar w:top="720" w:right="720" w:bottom="360" w:left="720" w:header="70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C6FFA" w14:textId="77777777" w:rsidR="00F70BA8" w:rsidRDefault="00F70BA8" w:rsidP="00BE19C3">
      <w:pPr>
        <w:spacing w:after="0" w:line="240" w:lineRule="auto"/>
      </w:pPr>
      <w:r>
        <w:separator/>
      </w:r>
    </w:p>
  </w:endnote>
  <w:endnote w:type="continuationSeparator" w:id="0">
    <w:p w14:paraId="5F2C0C3B" w14:textId="77777777" w:rsidR="00F70BA8" w:rsidRDefault="00F70BA8" w:rsidP="00BE1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3CE26" w14:textId="77777777" w:rsidR="00E43589" w:rsidRPr="00527412" w:rsidRDefault="00527412" w:rsidP="00FD75D9">
    <w:pPr>
      <w:pStyle w:val="Footer"/>
      <w:tabs>
        <w:tab w:val="clear" w:pos="4680"/>
        <w:tab w:val="clear" w:pos="9360"/>
        <w:tab w:val="left" w:pos="3900"/>
      </w:tabs>
      <w:rPr>
        <w:sz w:val="4"/>
        <w:szCs w:val="4"/>
      </w:rPr>
    </w:pPr>
    <w:r>
      <w:rPr>
        <w:noProof/>
        <w:sz w:val="72"/>
      </w:rPr>
      <w:drawing>
        <wp:anchor distT="0" distB="0" distL="114300" distR="114300" simplePos="0" relativeHeight="251667456" behindDoc="1" locked="0" layoutInCell="1" allowOverlap="1" wp14:anchorId="5CC5C565" wp14:editId="2A32ABA7">
          <wp:simplePos x="0" y="0"/>
          <wp:positionH relativeFrom="column">
            <wp:posOffset>5478780</wp:posOffset>
          </wp:positionH>
          <wp:positionV relativeFrom="paragraph">
            <wp:posOffset>-2249170</wp:posOffset>
          </wp:positionV>
          <wp:extent cx="287655" cy="280035"/>
          <wp:effectExtent l="0" t="0" r="0" b="5715"/>
          <wp:wrapNone/>
          <wp:docPr id="33" name="Picture 33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umpkin-309453_12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</w:rPr>
      <w:drawing>
        <wp:anchor distT="0" distB="0" distL="114300" distR="114300" simplePos="0" relativeHeight="251669504" behindDoc="1" locked="0" layoutInCell="1" allowOverlap="1" wp14:anchorId="74EFF816" wp14:editId="350D5CB4">
          <wp:simplePos x="0" y="0"/>
          <wp:positionH relativeFrom="column">
            <wp:posOffset>1043940</wp:posOffset>
          </wp:positionH>
          <wp:positionV relativeFrom="paragraph">
            <wp:posOffset>-2248535</wp:posOffset>
          </wp:positionV>
          <wp:extent cx="287655" cy="280035"/>
          <wp:effectExtent l="0" t="0" r="0" b="5715"/>
          <wp:wrapNone/>
          <wp:docPr id="34" name="Picture 34" descr="Pumpk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umpkin-309453_12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5D9" w:rsidRPr="00E43589">
      <w:rPr>
        <w:noProof/>
        <w:sz w:val="7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CAA30D8" wp14:editId="0820A4F1">
              <wp:simplePos x="0" y="0"/>
              <wp:positionH relativeFrom="page">
                <wp:posOffset>-76200</wp:posOffset>
              </wp:positionH>
              <wp:positionV relativeFrom="page">
                <wp:posOffset>9273540</wp:posOffset>
              </wp:positionV>
              <wp:extent cx="7894320" cy="853440"/>
              <wp:effectExtent l="0" t="0" r="11430" b="2286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94320" cy="853440"/>
                      </a:xfrm>
                      <a:prstGeom prst="rect">
                        <a:avLst/>
                      </a:prstGeom>
                      <a:gradFill>
                        <a:gsLst>
                          <a:gs pos="47000">
                            <a:schemeClr val="accent2"/>
                          </a:gs>
                          <a:gs pos="100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3BC4EF6D" id="Rectangle 11" o:spid="_x0000_s1026" style="position:absolute;margin-left:-6pt;margin-top:730.2pt;width:621.6pt;height:67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" fillcolor="#ed7d31 [3205]" strokecolor="#ed7d31 [3205]" strokeweight="1pt">
              <v:fill color2="#c45911 [2405]" colors="0 #ed7d31;30802f #ed7d31" focus="100%" type="gradient"/>
              <w10:wrap anchorx="page" anchory="page"/>
            </v:rect>
          </w:pict>
        </mc:Fallback>
      </mc:AlternateContent>
    </w:r>
    <w:r w:rsidR="008C4EFB" w:rsidRPr="00E43589">
      <w:rPr>
        <w:noProof/>
        <w:sz w:val="7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7645630" wp14:editId="0F4B68D3">
              <wp:simplePos x="0" y="0"/>
              <wp:positionH relativeFrom="margin">
                <wp:posOffset>57150</wp:posOffset>
              </wp:positionH>
              <wp:positionV relativeFrom="page">
                <wp:posOffset>8007350</wp:posOffset>
              </wp:positionV>
              <wp:extent cx="6797040" cy="670560"/>
              <wp:effectExtent l="0" t="0" r="3810" b="0"/>
              <wp:wrapNone/>
              <wp:docPr id="10" name="Group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97040" cy="670560"/>
                        <a:chOff x="0" y="0"/>
                        <a:chExt cx="6797040" cy="548640"/>
                      </a:xfrm>
                      <a:gradFill>
                        <a:gsLst>
                          <a:gs pos="0">
                            <a:schemeClr val="accent2"/>
                          </a:gs>
                          <a:gs pos="68000">
                            <a:schemeClr val="accent2">
                              <a:lumMod val="75000"/>
                            </a:schemeClr>
                          </a:gs>
                        </a:gsLst>
                        <a:lin ang="5400000" scaled="1"/>
                      </a:gradFill>
                    </wpg:grpSpPr>
                    <wps:wsp>
                      <wps:cNvPr id="8" name="Arrow: Chevron 8"/>
                      <wps:cNvSpPr/>
                      <wps:spPr>
                        <a:xfrm>
                          <a:off x="0" y="0"/>
                          <a:ext cx="4130040" cy="548640"/>
                        </a:xfrm>
                        <a:prstGeom prst="chevron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Arrow: Chevron 9"/>
                      <wps:cNvSpPr/>
                      <wps:spPr>
                        <a:xfrm flipH="1">
                          <a:off x="2667000" y="0"/>
                          <a:ext cx="4130040" cy="548640"/>
                        </a:xfrm>
                        <a:prstGeom prst="chevron">
                          <a:avLst/>
                        </a:prstGeom>
                        <a:grp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40CDE88" id="Group 10" o:spid="_x0000_s1026" style="position:absolute;margin-left:4.5pt;margin-top:630.5pt;width:535.2pt;height:52.8pt;z-index:-251653120;mso-position-horizontal-relative:margin;mso-position-vertical-relative:page;mso-width-relative:margin;mso-height-relative:margin" coordsize="67970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8" o:spid="_x0000_s1027" type="#_x0000_t55" style="position:absolute;width:41300;height:5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" adj="20165" filled="f" stroked="f" strokeweight="1pt"/>
              <v:shape id="Arrow: Chevron 9" o:spid="_x0000_s1028" type="#_x0000_t55" style="position:absolute;left:26670;width:41300;height:54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" adj="20165" filled="f" stroked="f" strokeweight="1pt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C9391A" w14:textId="77777777" w:rsidR="00F70BA8" w:rsidRDefault="00F70BA8" w:rsidP="00BE19C3">
      <w:pPr>
        <w:spacing w:after="0" w:line="240" w:lineRule="auto"/>
      </w:pPr>
      <w:r>
        <w:separator/>
      </w:r>
    </w:p>
  </w:footnote>
  <w:footnote w:type="continuationSeparator" w:id="0">
    <w:p w14:paraId="3AA4E325" w14:textId="77777777" w:rsidR="00F70BA8" w:rsidRDefault="00F70BA8" w:rsidP="00BE1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7E435" w14:textId="77777777" w:rsidR="00E43589" w:rsidRDefault="00946D48">
    <w:pPr>
      <w:pStyle w:val="Header"/>
    </w:pPr>
    <w:r>
      <w:rPr>
        <w:noProof/>
        <w:sz w:val="72"/>
      </w:rPr>
      <w:drawing>
        <wp:anchor distT="0" distB="0" distL="114300" distR="114300" simplePos="0" relativeHeight="251666432" behindDoc="1" locked="0" layoutInCell="1" allowOverlap="1" wp14:anchorId="283E3CBB" wp14:editId="76ACAB78">
          <wp:simplePos x="0" y="0"/>
          <wp:positionH relativeFrom="page">
            <wp:posOffset>4869180</wp:posOffset>
          </wp:positionH>
          <wp:positionV relativeFrom="paragraph">
            <wp:posOffset>1841500</wp:posOffset>
          </wp:positionV>
          <wp:extent cx="684000" cy="490592"/>
          <wp:effectExtent l="0" t="0" r="1905" b="5080"/>
          <wp:wrapNone/>
          <wp:docPr id="32" name="Picture 32" descr="Pumpkin F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carved-1298797_1280.png"/>
                  <pic:cNvPicPr/>
                </pic:nvPicPr>
                <pic:blipFill>
                  <a:blip r:embed="rId1">
                    <a:duotone>
                      <a:prstClr val="black"/>
                      <a:schemeClr val="bg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" cy="4905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589" w:rsidRPr="00E43589">
      <w:rPr>
        <w:noProof/>
        <w:sz w:val="7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93B1D1E" wp14:editId="4BD8F1EC">
              <wp:simplePos x="0" y="0"/>
              <wp:positionH relativeFrom="margin">
                <wp:posOffset>-2621280</wp:posOffset>
              </wp:positionH>
              <wp:positionV relativeFrom="page">
                <wp:posOffset>-60960</wp:posOffset>
              </wp:positionV>
              <wp:extent cx="9971405" cy="10134600"/>
              <wp:effectExtent l="0" t="0" r="0" b="0"/>
              <wp:wrapNone/>
              <wp:docPr id="20" name="Group 20" descr="Halloween Party Invi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71405" cy="10134600"/>
                        <a:chOff x="0" y="30866"/>
                        <a:chExt cx="10151745" cy="10262802"/>
                      </a:xfrm>
                    </wpg:grpSpPr>
                    <wpg:grpSp>
                      <wpg:cNvPr id="4" name="Group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0" y="30866"/>
                          <a:ext cx="10151745" cy="10262802"/>
                          <a:chOff x="0" y="411866"/>
                          <a:chExt cx="10151745" cy="1026280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sky, outdoor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866"/>
                            <a:ext cx="10151745" cy="7269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2041915" y="7147200"/>
                            <a:ext cx="8066514" cy="352746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2" name="Picture 12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82840" y="411480"/>
                          <a:ext cx="2051685" cy="1323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71160" y="1021080"/>
                          <a:ext cx="1295400" cy="8356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68440" y="1508760"/>
                          <a:ext cx="1295400" cy="8356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Picture 15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85760" y="1767840"/>
                          <a:ext cx="1115695" cy="7200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rightnessContrast bright="-40000" contrast="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37960" y="365760"/>
                          <a:ext cx="863600" cy="5568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6BF9E0C" id="Group 20" o:spid="_x0000_s1026" alt="Halloween Party Invit" style="position:absolute;margin-left:-206.4pt;margin-top:-4.8pt;width:785.15pt;height:798pt;z-index:-251657216;mso-position-horizontal-relative:margin;mso-position-vertical-relative:page;mso-width-relative:margin;mso-height-relative:margin" coordorigin=",308" coordsize="101517,1026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">
              <v:group id="Group 4" o:spid="_x0000_s1027" style="position:absolute;top:308;width:101517;height:102628" coordorigin=",4118" coordsize="101517,10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A picture containing sky, outdoor&#10;&#10;Description generated with very high confidence" style="position:absolute;top:4118;width:101517;height:7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">
                  <v:imagedata r:id="rId11" o:title="A picture containing sky, outdoor&#10;&#10;Description generated with very high confidence"/>
                </v:shape>
                <v:rect id="Rectangle 3" o:spid="_x0000_s1029" style="position:absolute;left:20419;top:71472;width:80665;height:35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" fillcolor="black [3213]" stroked="f" strokeweight="1pt"/>
              </v:group>
              <v:shape id="Picture 12" o:spid="_x0000_s1030" type="#_x0000_t75" alt="A close up of a logo&#10;&#10;Description generated with high confidence" style="position:absolute;left:74828;top:4114;width:20517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">
                <v:imagedata r:id="rId12" o:title="A close up of a logo&#10;&#10;Description generated with high confidence"/>
              </v:shape>
              <v:shape id="Picture 13" o:spid="_x0000_s1031" type="#_x0000_t75" alt="A close up of a logo&#10;&#10;Description generated with high confidence" style="position:absolute;left:54711;top:10210;width:12954;height: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">
                <v:imagedata r:id="rId13" o:title="A close up of a logo&#10;&#10;Description generated with high confidence"/>
              </v:shape>
              <v:shape id="Picture 14" o:spid="_x0000_s1032" type="#_x0000_t75" alt="A close up of a logo&#10;&#10;Description generated with high confidence" style="position:absolute;left:65684;top:15087;width:12954;height: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">
                <v:imagedata r:id="rId13" o:title="A close up of a logo&#10;&#10;Description generated with high confidence"/>
              </v:shape>
              <v:shape id="Picture 15" o:spid="_x0000_s1033" type="#_x0000_t75" alt="A close up of a logo&#10;&#10;Description generated with high confidence" style="position:absolute;left:79857;top:17678;width:11157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">
                <v:imagedata r:id="rId14" o:title="A close up of a logo&#10;&#10;Description generated with high confidence"/>
              </v:shape>
              <v:shape id="Picture 17" o:spid="_x0000_s1034" type="#_x0000_t75" alt="A close up of a logo&#10;&#10;Description generated with high confidence" style="position:absolute;left:65379;top:3657;width:8636;height:5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">
                <v:imagedata r:id="rId15" o:title="A close up of a logo&#10;&#10;Description generated with high confidence"/>
              </v:shape>
              <w10:wrap anchorx="margin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414"/>
    <w:rsid w:val="00081EAB"/>
    <w:rsid w:val="000A29F2"/>
    <w:rsid w:val="000E1CA4"/>
    <w:rsid w:val="0010770E"/>
    <w:rsid w:val="00137BB1"/>
    <w:rsid w:val="00145076"/>
    <w:rsid w:val="0014527C"/>
    <w:rsid w:val="00152AA2"/>
    <w:rsid w:val="00193139"/>
    <w:rsid w:val="001F35DB"/>
    <w:rsid w:val="0022353E"/>
    <w:rsid w:val="00225414"/>
    <w:rsid w:val="002306E5"/>
    <w:rsid w:val="002521D7"/>
    <w:rsid w:val="00302F3F"/>
    <w:rsid w:val="0032277F"/>
    <w:rsid w:val="00355C06"/>
    <w:rsid w:val="00365F40"/>
    <w:rsid w:val="00376CA5"/>
    <w:rsid w:val="003951FA"/>
    <w:rsid w:val="003B7CDD"/>
    <w:rsid w:val="003D09B2"/>
    <w:rsid w:val="0040485C"/>
    <w:rsid w:val="00435445"/>
    <w:rsid w:val="004404DC"/>
    <w:rsid w:val="0046323F"/>
    <w:rsid w:val="00480195"/>
    <w:rsid w:val="00527412"/>
    <w:rsid w:val="0055246C"/>
    <w:rsid w:val="005730D0"/>
    <w:rsid w:val="005B35FB"/>
    <w:rsid w:val="005F3D9A"/>
    <w:rsid w:val="005F7077"/>
    <w:rsid w:val="0061063A"/>
    <w:rsid w:val="00610A2B"/>
    <w:rsid w:val="006361F3"/>
    <w:rsid w:val="006B3BDC"/>
    <w:rsid w:val="00703B06"/>
    <w:rsid w:val="007229AB"/>
    <w:rsid w:val="00724E5C"/>
    <w:rsid w:val="007264E4"/>
    <w:rsid w:val="0075459B"/>
    <w:rsid w:val="00781A23"/>
    <w:rsid w:val="007A4B5D"/>
    <w:rsid w:val="007A4B6E"/>
    <w:rsid w:val="00804C67"/>
    <w:rsid w:val="0087042C"/>
    <w:rsid w:val="00883C86"/>
    <w:rsid w:val="008A68EC"/>
    <w:rsid w:val="008B6978"/>
    <w:rsid w:val="008C4EFB"/>
    <w:rsid w:val="009160A8"/>
    <w:rsid w:val="009302E4"/>
    <w:rsid w:val="0093238D"/>
    <w:rsid w:val="00946D48"/>
    <w:rsid w:val="009558D0"/>
    <w:rsid w:val="009A7972"/>
    <w:rsid w:val="00A25BE9"/>
    <w:rsid w:val="00A81C5F"/>
    <w:rsid w:val="00A9196E"/>
    <w:rsid w:val="00A91DA5"/>
    <w:rsid w:val="00B26AB8"/>
    <w:rsid w:val="00B51712"/>
    <w:rsid w:val="00B60C62"/>
    <w:rsid w:val="00B76CEF"/>
    <w:rsid w:val="00BE19C3"/>
    <w:rsid w:val="00C24B65"/>
    <w:rsid w:val="00C42A2F"/>
    <w:rsid w:val="00C47F5F"/>
    <w:rsid w:val="00D10EE3"/>
    <w:rsid w:val="00DC0AE1"/>
    <w:rsid w:val="00E15304"/>
    <w:rsid w:val="00E43589"/>
    <w:rsid w:val="00E56D89"/>
    <w:rsid w:val="00E70E90"/>
    <w:rsid w:val="00E764E8"/>
    <w:rsid w:val="00E87AEF"/>
    <w:rsid w:val="00F056CA"/>
    <w:rsid w:val="00F22AE9"/>
    <w:rsid w:val="00F5259B"/>
    <w:rsid w:val="00F64C2E"/>
    <w:rsid w:val="00F67448"/>
    <w:rsid w:val="00F70BA8"/>
    <w:rsid w:val="00FA5AAA"/>
    <w:rsid w:val="00FA60B4"/>
    <w:rsid w:val="00FA6440"/>
    <w:rsid w:val="00FB422A"/>
    <w:rsid w:val="00FD434A"/>
    <w:rsid w:val="00FD75D9"/>
    <w:rsid w:val="00FE000B"/>
    <w:rsid w:val="00FE4DFA"/>
    <w:rsid w:val="00F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179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0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6CA5"/>
  </w:style>
  <w:style w:type="paragraph" w:styleId="Footer">
    <w:name w:val="footer"/>
    <w:basedOn w:val="Normal"/>
    <w:link w:val="FooterChar"/>
    <w:uiPriority w:val="99"/>
    <w:semiHidden/>
    <w:rsid w:val="00BE1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6CA5"/>
  </w:style>
  <w:style w:type="character" w:styleId="PlaceholderText">
    <w:name w:val="Placeholder Text"/>
    <w:basedOn w:val="DefaultParagraphFont"/>
    <w:uiPriority w:val="99"/>
    <w:semiHidden/>
    <w:rsid w:val="00376CA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51712"/>
    <w:pPr>
      <w:jc w:val="center"/>
    </w:pPr>
    <w:rPr>
      <w:rFonts w:asciiTheme="majorHAnsi" w:hAnsiTheme="majorHAnsi"/>
      <w:b/>
      <w:noProof/>
      <w:color w:val="ED7D31" w:themeColor="accent2"/>
      <w:sz w:val="136"/>
      <w:szCs w:val="7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62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B51712"/>
    <w:rPr>
      <w:rFonts w:asciiTheme="majorHAnsi" w:hAnsiTheme="majorHAnsi"/>
      <w:b/>
      <w:noProof/>
      <w:color w:val="ED7D31" w:themeColor="accent2"/>
      <w:sz w:val="136"/>
      <w:szCs w:val="72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  <w14:textFill>
        <w14:gradFill>
          <w14:gsLst>
            <w14:gs w14:pos="0">
              <w14:schemeClr w14:val="accent2"/>
            </w14:gs>
            <w14:gs w14:pos="62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paragraph" w:styleId="Subtitle">
    <w:name w:val="Subtitle"/>
    <w:basedOn w:val="Normal"/>
    <w:next w:val="Normal"/>
    <w:link w:val="SubtitleChar"/>
    <w:uiPriority w:val="11"/>
    <w:qFormat/>
    <w:rsid w:val="00527412"/>
    <w:pPr>
      <w:spacing w:before="960" w:after="0" w:line="216" w:lineRule="auto"/>
      <w:jc w:val="center"/>
    </w:pPr>
    <w:rPr>
      <w:color w:val="FFFFFF" w:themeColor="background1"/>
      <w:sz w:val="72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527412"/>
    <w:rPr>
      <w:color w:val="FFFFFF" w:themeColor="background1"/>
      <w:sz w:val="72"/>
      <w:lang w:val="en-ZA"/>
    </w:rPr>
  </w:style>
  <w:style w:type="paragraph" w:customStyle="1" w:styleId="Address">
    <w:name w:val="Address"/>
    <w:basedOn w:val="Normal"/>
    <w:qFormat/>
    <w:rsid w:val="00B51712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customStyle="1" w:styleId="Dress">
    <w:name w:val="Dress"/>
    <w:basedOn w:val="Normal"/>
    <w:qFormat/>
    <w:rsid w:val="00B51712"/>
    <w:pPr>
      <w:spacing w:before="120" w:after="120"/>
      <w:jc w:val="center"/>
    </w:pPr>
    <w:rPr>
      <w:color w:val="FFFFFF" w:themeColor="background1"/>
      <w:sz w:val="40"/>
      <w:szCs w:val="64"/>
      <w:lang w:val="en-ZA"/>
    </w:rPr>
  </w:style>
  <w:style w:type="paragraph" w:customStyle="1" w:styleId="ContactDetails">
    <w:name w:val="Contact Details"/>
    <w:basedOn w:val="Normal"/>
    <w:qFormat/>
    <w:rsid w:val="009160A8"/>
    <w:pPr>
      <w:jc w:val="center"/>
    </w:pPr>
    <w:rPr>
      <w:rFonts w:asciiTheme="majorHAnsi" w:hAnsiTheme="majorHAnsi"/>
      <w:sz w:val="4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3.wdp"/><Relationship Id="rId13" Type="http://schemas.openxmlformats.org/officeDocument/2006/relationships/image" Target="media/image9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12" Type="http://schemas.openxmlformats.org/officeDocument/2006/relationships/image" Target="media/image8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microsoft.com/office/2007/relationships/hdphoto" Target="media/hdphoto2.wdp"/><Relationship Id="rId11" Type="http://schemas.openxmlformats.org/officeDocument/2006/relationships/image" Target="media/image7.jpeg"/><Relationship Id="rId5" Type="http://schemas.openxmlformats.org/officeDocument/2006/relationships/image" Target="media/image4.png"/><Relationship Id="rId15" Type="http://schemas.openxmlformats.org/officeDocument/2006/relationships/image" Target="media/image11.png"/><Relationship Id="rId10" Type="http://schemas.microsoft.com/office/2007/relationships/hdphoto" Target="media/hdphoto4.wdp"/><Relationship Id="rId4" Type="http://schemas.microsoft.com/office/2007/relationships/hdphoto" Target="media/hdphoto1.wdp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t\AppData\Roaming\Microsoft\Templates\Flying%20witch%20Halloween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954F7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6">
      <a:majorFont>
        <a:latin typeface="Gill Sans MT"/>
        <a:ea typeface=""/>
        <a:cs typeface=""/>
      </a:majorFont>
      <a:minorFont>
        <a:latin typeface="Papyru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516E737-CC09-4F75-93BF-41D6CF7A1C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A8D9DD-CBFB-42F9-800F-082A6CBAAC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536030-A186-4FBE-9FCA-5A2002B996D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Flying witch Halloween party flyer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2020-08-30T14:08:00Z</dcterms:created>
  <dcterms:modified xsi:type="dcterms:W3CDTF">2020-08-30T14:08:00Z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